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D75" w:rsidRDefault="002E4CB5" w:rsidP="00510A65">
      <w:pPr>
        <w:jc w:val="center"/>
        <w:rPr>
          <w:b/>
          <w:sz w:val="28"/>
          <w:szCs w:val="28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661312" behindDoc="1" locked="0" layoutInCell="1" allowOverlap="1" wp14:anchorId="63693863" wp14:editId="56A5227A">
            <wp:simplePos x="0" y="0"/>
            <wp:positionH relativeFrom="column">
              <wp:posOffset>3648075</wp:posOffset>
            </wp:positionH>
            <wp:positionV relativeFrom="paragraph">
              <wp:posOffset>95250</wp:posOffset>
            </wp:positionV>
            <wp:extent cx="2286000" cy="1828800"/>
            <wp:effectExtent l="0" t="0" r="0" b="0"/>
            <wp:wrapNone/>
            <wp:docPr id="3" name="Picture 3" descr="Image result for fairy cakes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fairy cakes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A65" w:rsidRPr="00510A65">
        <w:rPr>
          <w:b/>
          <w:sz w:val="28"/>
          <w:szCs w:val="28"/>
        </w:rPr>
        <w:t>Fairy cakes</w:t>
      </w:r>
    </w:p>
    <w:p w:rsidR="00510A65" w:rsidRDefault="00510A65" w:rsidP="00510A65">
      <w:pPr>
        <w:rPr>
          <w:b/>
          <w:sz w:val="28"/>
          <w:szCs w:val="28"/>
        </w:rPr>
      </w:pPr>
      <w:r>
        <w:rPr>
          <w:b/>
          <w:sz w:val="28"/>
          <w:szCs w:val="28"/>
        </w:rPr>
        <w:t>Ingredients</w:t>
      </w:r>
    </w:p>
    <w:p w:rsidR="00510A65" w:rsidRDefault="00510A65" w:rsidP="00510A65">
      <w:pPr>
        <w:spacing w:after="0"/>
        <w:rPr>
          <w:sz w:val="24"/>
          <w:szCs w:val="24"/>
        </w:rPr>
      </w:pPr>
      <w:r w:rsidRPr="00510A65">
        <w:rPr>
          <w:sz w:val="24"/>
          <w:szCs w:val="24"/>
        </w:rPr>
        <w:t>1 egg</w:t>
      </w:r>
    </w:p>
    <w:p w:rsidR="00510A65" w:rsidRDefault="00510A65" w:rsidP="00510A6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2oz </w:t>
      </w:r>
      <w:r w:rsidR="00F6671D">
        <w:rPr>
          <w:sz w:val="24"/>
          <w:szCs w:val="24"/>
        </w:rPr>
        <w:t>self-</w:t>
      </w:r>
      <w:proofErr w:type="spellStart"/>
      <w:r w:rsidR="00F6671D">
        <w:rPr>
          <w:sz w:val="24"/>
          <w:szCs w:val="24"/>
        </w:rPr>
        <w:t>raising</w:t>
      </w:r>
      <w:proofErr w:type="spellEnd"/>
      <w:r>
        <w:rPr>
          <w:sz w:val="24"/>
          <w:szCs w:val="24"/>
        </w:rPr>
        <w:t xml:space="preserve"> flour</w:t>
      </w:r>
    </w:p>
    <w:p w:rsidR="00510A65" w:rsidRDefault="00510A65" w:rsidP="00510A65">
      <w:pPr>
        <w:spacing w:after="0"/>
        <w:rPr>
          <w:sz w:val="24"/>
          <w:szCs w:val="24"/>
        </w:rPr>
      </w:pPr>
      <w:r>
        <w:rPr>
          <w:sz w:val="24"/>
          <w:szCs w:val="24"/>
        </w:rPr>
        <w:t>2oz caster sugar</w:t>
      </w:r>
    </w:p>
    <w:p w:rsidR="00510A65" w:rsidRDefault="00510A65" w:rsidP="00510A65">
      <w:pPr>
        <w:spacing w:after="0"/>
        <w:rPr>
          <w:sz w:val="24"/>
          <w:szCs w:val="24"/>
        </w:rPr>
      </w:pPr>
      <w:r>
        <w:rPr>
          <w:sz w:val="24"/>
          <w:szCs w:val="24"/>
        </w:rPr>
        <w:t>2oz soft margarine</w:t>
      </w:r>
    </w:p>
    <w:p w:rsidR="00510A65" w:rsidRPr="00510A65" w:rsidRDefault="00510A65" w:rsidP="00510A65">
      <w:pPr>
        <w:spacing w:after="0"/>
        <w:rPr>
          <w:sz w:val="24"/>
          <w:szCs w:val="24"/>
        </w:rPr>
      </w:pPr>
    </w:p>
    <w:p w:rsidR="00510A65" w:rsidRDefault="002E4CB5" w:rsidP="00510A65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380D02" wp14:editId="6557CD82">
                <wp:simplePos x="0" y="0"/>
                <wp:positionH relativeFrom="column">
                  <wp:posOffset>3648075</wp:posOffset>
                </wp:positionH>
                <wp:positionV relativeFrom="paragraph">
                  <wp:posOffset>310515</wp:posOffset>
                </wp:positionV>
                <wp:extent cx="2152650" cy="6953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0A65" w:rsidRPr="002E4CB5" w:rsidRDefault="00510A65" w:rsidP="002E4CB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E4CB5">
                              <w:rPr>
                                <w:b/>
                                <w:sz w:val="24"/>
                                <w:szCs w:val="24"/>
                              </w:rPr>
                              <w:t>Don’t forget 6 paper cases and a container to take them home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380D0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87.25pt;margin-top:24.45pt;width:169.5pt;height:54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" fillcolor="white [3201]" strokeweight=".5pt">
                <v:textbox>
                  <w:txbxContent>
                    <w:p w:rsidR="00510A65" w:rsidRPr="002E4CB5" w:rsidRDefault="00510A65" w:rsidP="002E4CB5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2E4CB5">
                        <w:rPr>
                          <w:b/>
                          <w:sz w:val="24"/>
                          <w:szCs w:val="24"/>
                        </w:rPr>
                        <w:t>Don’t forget 6 paper cases and a container to take them home in.</w:t>
                      </w:r>
                    </w:p>
                  </w:txbxContent>
                </v:textbox>
              </v:shape>
            </w:pict>
          </mc:Fallback>
        </mc:AlternateContent>
      </w:r>
      <w:r w:rsidR="00510A65">
        <w:rPr>
          <w:b/>
          <w:sz w:val="28"/>
          <w:szCs w:val="28"/>
        </w:rPr>
        <w:t>Equipment</w:t>
      </w:r>
    </w:p>
    <w:p w:rsidR="00510A65" w:rsidRPr="00510A65" w:rsidRDefault="00510A65" w:rsidP="00510A65">
      <w:pPr>
        <w:spacing w:after="0"/>
        <w:rPr>
          <w:sz w:val="24"/>
          <w:szCs w:val="24"/>
        </w:rPr>
      </w:pPr>
      <w:r>
        <w:rPr>
          <w:sz w:val="24"/>
          <w:szCs w:val="24"/>
        </w:rPr>
        <w:t>Large m</w:t>
      </w:r>
      <w:r w:rsidRPr="00510A65">
        <w:rPr>
          <w:sz w:val="24"/>
          <w:szCs w:val="24"/>
        </w:rPr>
        <w:t>ixing bowl</w:t>
      </w:r>
      <w:r w:rsidR="002E4CB5" w:rsidRPr="002E4CB5">
        <w:rPr>
          <w:rFonts w:ascii="Arial" w:hAnsi="Arial" w:cs="Arial"/>
          <w:color w:val="0000FF"/>
          <w:sz w:val="27"/>
          <w:szCs w:val="27"/>
        </w:rPr>
        <w:t xml:space="preserve"> </w:t>
      </w:r>
    </w:p>
    <w:p w:rsidR="00510A65" w:rsidRPr="00510A65" w:rsidRDefault="00510A65" w:rsidP="00510A65">
      <w:pPr>
        <w:spacing w:after="0"/>
        <w:rPr>
          <w:sz w:val="24"/>
          <w:szCs w:val="24"/>
        </w:rPr>
      </w:pPr>
      <w:r w:rsidRPr="00510A65">
        <w:rPr>
          <w:sz w:val="24"/>
          <w:szCs w:val="24"/>
        </w:rPr>
        <w:t>Wooden spoon</w:t>
      </w:r>
    </w:p>
    <w:p w:rsidR="00510A65" w:rsidRPr="00510A65" w:rsidRDefault="00510A65" w:rsidP="00510A65">
      <w:pPr>
        <w:spacing w:after="0"/>
        <w:rPr>
          <w:sz w:val="24"/>
          <w:szCs w:val="24"/>
        </w:rPr>
      </w:pPr>
      <w:r w:rsidRPr="00510A65">
        <w:rPr>
          <w:sz w:val="24"/>
          <w:szCs w:val="24"/>
        </w:rPr>
        <w:t>Measuring jug</w:t>
      </w:r>
    </w:p>
    <w:p w:rsidR="00510A65" w:rsidRDefault="00510A65" w:rsidP="00510A65">
      <w:pPr>
        <w:spacing w:after="0"/>
        <w:rPr>
          <w:sz w:val="24"/>
          <w:szCs w:val="24"/>
        </w:rPr>
      </w:pPr>
      <w:r w:rsidRPr="00510A65">
        <w:rPr>
          <w:sz w:val="24"/>
          <w:szCs w:val="24"/>
        </w:rPr>
        <w:t>2 metal spoons</w:t>
      </w:r>
    </w:p>
    <w:p w:rsidR="00510A65" w:rsidRPr="00510A65" w:rsidRDefault="00510A65" w:rsidP="00510A65">
      <w:pPr>
        <w:spacing w:after="0"/>
        <w:rPr>
          <w:sz w:val="24"/>
          <w:szCs w:val="24"/>
        </w:rPr>
      </w:pPr>
      <w:r>
        <w:rPr>
          <w:sz w:val="24"/>
          <w:szCs w:val="24"/>
        </w:rPr>
        <w:t>Sieve</w:t>
      </w:r>
    </w:p>
    <w:p w:rsidR="00510A65" w:rsidRDefault="00510A65" w:rsidP="00510A65">
      <w:pPr>
        <w:spacing w:after="0"/>
        <w:rPr>
          <w:sz w:val="24"/>
          <w:szCs w:val="24"/>
        </w:rPr>
      </w:pPr>
      <w:r w:rsidRPr="00510A65">
        <w:rPr>
          <w:sz w:val="24"/>
          <w:szCs w:val="24"/>
        </w:rPr>
        <w:t>Bun tray</w:t>
      </w:r>
    </w:p>
    <w:p w:rsidR="002E4CB5" w:rsidRDefault="002E4CB5" w:rsidP="00510A65">
      <w:pPr>
        <w:spacing w:after="0"/>
        <w:rPr>
          <w:sz w:val="24"/>
          <w:szCs w:val="24"/>
        </w:rPr>
      </w:pPr>
      <w:r>
        <w:rPr>
          <w:sz w:val="24"/>
          <w:szCs w:val="24"/>
        </w:rPr>
        <w:t>Cooling rack</w:t>
      </w:r>
    </w:p>
    <w:p w:rsidR="00F6671D" w:rsidRDefault="00F6671D" w:rsidP="00510A65">
      <w:pPr>
        <w:spacing w:after="0"/>
        <w:rPr>
          <w:sz w:val="24"/>
          <w:szCs w:val="24"/>
        </w:rPr>
      </w:pPr>
      <w:r>
        <w:rPr>
          <w:sz w:val="24"/>
          <w:szCs w:val="24"/>
        </w:rPr>
        <w:t>Fork</w:t>
      </w:r>
    </w:p>
    <w:p w:rsidR="00510A65" w:rsidRPr="00510A65" w:rsidRDefault="00510A65" w:rsidP="00510A65">
      <w:pPr>
        <w:spacing w:after="0"/>
        <w:rPr>
          <w:sz w:val="24"/>
          <w:szCs w:val="24"/>
        </w:rPr>
      </w:pPr>
    </w:p>
    <w:p w:rsidR="00510A65" w:rsidRDefault="00510A65" w:rsidP="00510A65">
      <w:pPr>
        <w:rPr>
          <w:b/>
          <w:sz w:val="28"/>
          <w:szCs w:val="28"/>
        </w:rPr>
      </w:pPr>
      <w:r>
        <w:rPr>
          <w:b/>
          <w:sz w:val="28"/>
          <w:szCs w:val="28"/>
        </w:rPr>
        <w:t>Method</w:t>
      </w:r>
    </w:p>
    <w:p w:rsidR="00510A65" w:rsidRPr="002E4CB5" w:rsidRDefault="00510A65" w:rsidP="00510A6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4CB5">
        <w:rPr>
          <w:sz w:val="24"/>
          <w:szCs w:val="24"/>
        </w:rPr>
        <w:t xml:space="preserve">Preheat the oven to 190 </w:t>
      </w:r>
      <w:r w:rsidRPr="002E4CB5">
        <w:rPr>
          <w:rFonts w:cstheme="minorHAnsi"/>
          <w:sz w:val="24"/>
          <w:szCs w:val="24"/>
        </w:rPr>
        <w:t>̊</w:t>
      </w:r>
      <w:r w:rsidRPr="002E4CB5">
        <w:rPr>
          <w:sz w:val="24"/>
          <w:szCs w:val="24"/>
        </w:rPr>
        <w:t>C or gas mark 6.</w:t>
      </w:r>
    </w:p>
    <w:p w:rsidR="00510A65" w:rsidRPr="002E4CB5" w:rsidRDefault="00510A65" w:rsidP="00510A6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4CB5">
        <w:rPr>
          <w:sz w:val="24"/>
          <w:szCs w:val="24"/>
        </w:rPr>
        <w:t xml:space="preserve">Put </w:t>
      </w:r>
      <w:r w:rsidR="00F6671D">
        <w:rPr>
          <w:sz w:val="24"/>
          <w:szCs w:val="24"/>
        </w:rPr>
        <w:t xml:space="preserve">the </w:t>
      </w:r>
      <w:r w:rsidRPr="002E4CB5">
        <w:rPr>
          <w:sz w:val="24"/>
          <w:szCs w:val="24"/>
        </w:rPr>
        <w:t xml:space="preserve">paper cases into </w:t>
      </w:r>
      <w:r w:rsidR="00F6671D">
        <w:rPr>
          <w:sz w:val="24"/>
          <w:szCs w:val="24"/>
        </w:rPr>
        <w:t>the bun tray.</w:t>
      </w:r>
    </w:p>
    <w:p w:rsidR="00510A65" w:rsidRPr="002E4CB5" w:rsidRDefault="00510A65" w:rsidP="00510A6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4CB5">
        <w:rPr>
          <w:sz w:val="24"/>
          <w:szCs w:val="24"/>
        </w:rPr>
        <w:t>Put the margarine and sugar into the bowl a</w:t>
      </w:r>
      <w:r w:rsidR="00F6671D">
        <w:rPr>
          <w:sz w:val="24"/>
          <w:szCs w:val="24"/>
        </w:rPr>
        <w:t>nd cream them together using a</w:t>
      </w:r>
      <w:r w:rsidRPr="002E4CB5">
        <w:rPr>
          <w:sz w:val="24"/>
          <w:szCs w:val="24"/>
        </w:rPr>
        <w:t xml:space="preserve"> wooden spoon.</w:t>
      </w:r>
    </w:p>
    <w:p w:rsidR="00510A65" w:rsidRPr="002E4CB5" w:rsidRDefault="00510A65" w:rsidP="00510A6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4CB5">
        <w:rPr>
          <w:sz w:val="24"/>
          <w:szCs w:val="24"/>
        </w:rPr>
        <w:t xml:space="preserve">Break the egg into a </w:t>
      </w:r>
      <w:r w:rsidR="00F6671D">
        <w:rPr>
          <w:sz w:val="24"/>
          <w:szCs w:val="24"/>
        </w:rPr>
        <w:t>measuring jug and lightly beat with a fork.</w:t>
      </w:r>
    </w:p>
    <w:p w:rsidR="00510A65" w:rsidRPr="002E4CB5" w:rsidRDefault="00510A65" w:rsidP="00510A6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4CB5">
        <w:rPr>
          <w:sz w:val="24"/>
          <w:szCs w:val="24"/>
        </w:rPr>
        <w:t xml:space="preserve">Sieve a table spoon of flour into the bowl and add half the egg and beat with </w:t>
      </w:r>
      <w:r w:rsidR="0077126B">
        <w:rPr>
          <w:sz w:val="24"/>
          <w:szCs w:val="24"/>
        </w:rPr>
        <w:t xml:space="preserve">a </w:t>
      </w:r>
      <w:r w:rsidRPr="002E4CB5">
        <w:rPr>
          <w:sz w:val="24"/>
          <w:szCs w:val="24"/>
        </w:rPr>
        <w:t>wooden spoon.</w:t>
      </w:r>
    </w:p>
    <w:p w:rsidR="00510A65" w:rsidRPr="002E4CB5" w:rsidRDefault="00510A65" w:rsidP="00510A6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4CB5">
        <w:rPr>
          <w:sz w:val="24"/>
          <w:szCs w:val="24"/>
        </w:rPr>
        <w:t>Sieve remaining flour and pour in the rest of the egg. Stir everything together with a wooden spoon until the mixture is smooth and creamy.</w:t>
      </w:r>
    </w:p>
    <w:p w:rsidR="00510A65" w:rsidRPr="002E4CB5" w:rsidRDefault="00F6671D" w:rsidP="00510A6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Use</w:t>
      </w:r>
      <w:r w:rsidR="00510A65" w:rsidRPr="002E4CB5">
        <w:rPr>
          <w:sz w:val="24"/>
          <w:szCs w:val="24"/>
        </w:rPr>
        <w:t xml:space="preserve"> two metal spoons to divide the mixture between the 6 paper cases. </w:t>
      </w:r>
    </w:p>
    <w:p w:rsidR="002E4CB5" w:rsidRPr="002E4CB5" w:rsidRDefault="00510A65" w:rsidP="00510A6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4CB5">
        <w:rPr>
          <w:sz w:val="24"/>
          <w:szCs w:val="24"/>
        </w:rPr>
        <w:t xml:space="preserve">Bake the cakes in the oven </w:t>
      </w:r>
      <w:r w:rsidR="002E4CB5" w:rsidRPr="002E4CB5">
        <w:rPr>
          <w:sz w:val="24"/>
          <w:szCs w:val="24"/>
        </w:rPr>
        <w:t>for 15 minutes, until they are firm and golden.</w:t>
      </w:r>
    </w:p>
    <w:p w:rsidR="002E4CB5" w:rsidRPr="002E4CB5" w:rsidRDefault="002E4CB5" w:rsidP="002E4CB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4CB5">
        <w:rPr>
          <w:sz w:val="24"/>
          <w:szCs w:val="24"/>
        </w:rPr>
        <w:t>Wearing oven gloves, carefully take the cakes out of the oven.</w:t>
      </w:r>
    </w:p>
    <w:p w:rsidR="00510A65" w:rsidRDefault="002E4CB5" w:rsidP="002E4CB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4CB5">
        <w:rPr>
          <w:sz w:val="24"/>
          <w:szCs w:val="24"/>
        </w:rPr>
        <w:t>Leave them in the tray for a couple of minutes to cool until transferring onto the cooling rack.</w:t>
      </w:r>
      <w:r w:rsidR="00510A65" w:rsidRPr="002E4CB5">
        <w:rPr>
          <w:sz w:val="24"/>
          <w:szCs w:val="24"/>
        </w:rPr>
        <w:t xml:space="preserve"> </w:t>
      </w:r>
    </w:p>
    <w:p w:rsidR="002E4CB5" w:rsidRDefault="002E4CB5" w:rsidP="002E4CB5">
      <w:pPr>
        <w:pStyle w:val="ListParagraph"/>
        <w:rPr>
          <w:sz w:val="24"/>
          <w:szCs w:val="24"/>
        </w:rPr>
      </w:pPr>
    </w:p>
    <w:p w:rsidR="002E4CB5" w:rsidRPr="002E4CB5" w:rsidRDefault="002E4CB5" w:rsidP="002E4CB5">
      <w:pPr>
        <w:pStyle w:val="ListParagraph"/>
        <w:rPr>
          <w:sz w:val="26"/>
          <w:szCs w:val="26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660288" behindDoc="1" locked="0" layoutInCell="1" allowOverlap="1" wp14:anchorId="5AFE8916" wp14:editId="71DDFD30">
            <wp:simplePos x="0" y="0"/>
            <wp:positionH relativeFrom="column">
              <wp:posOffset>2000250</wp:posOffset>
            </wp:positionH>
            <wp:positionV relativeFrom="paragraph">
              <wp:posOffset>250825</wp:posOffset>
            </wp:positionV>
            <wp:extent cx="1114425" cy="748030"/>
            <wp:effectExtent l="0" t="0" r="9525" b="0"/>
            <wp:wrapNone/>
            <wp:docPr id="2" name="Picture 2" descr="Image result for camera cartoon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amera cartoon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4CB5">
        <w:rPr>
          <w:sz w:val="26"/>
          <w:szCs w:val="26"/>
        </w:rPr>
        <w:t xml:space="preserve">You can </w:t>
      </w:r>
      <w:r>
        <w:rPr>
          <w:sz w:val="26"/>
          <w:szCs w:val="26"/>
        </w:rPr>
        <w:t xml:space="preserve">then decorate </w:t>
      </w:r>
      <w:r w:rsidRPr="002E4CB5">
        <w:rPr>
          <w:sz w:val="26"/>
          <w:szCs w:val="26"/>
        </w:rPr>
        <w:t>at home, if you do</w:t>
      </w:r>
      <w:r>
        <w:rPr>
          <w:sz w:val="26"/>
          <w:szCs w:val="26"/>
        </w:rPr>
        <w:t xml:space="preserve"> please</w:t>
      </w:r>
      <w:r w:rsidRPr="002E4CB5">
        <w:rPr>
          <w:sz w:val="26"/>
          <w:szCs w:val="26"/>
        </w:rPr>
        <w:t xml:space="preserve"> take a picture and bring it in to show </w:t>
      </w:r>
      <w:r w:rsidR="009B68C5">
        <w:rPr>
          <w:sz w:val="26"/>
          <w:szCs w:val="26"/>
        </w:rPr>
        <w:t>Mrs Jones</w:t>
      </w:r>
      <w:bookmarkStart w:id="0" w:name="_GoBack"/>
      <w:bookmarkEnd w:id="0"/>
      <w:r>
        <w:rPr>
          <w:sz w:val="26"/>
          <w:szCs w:val="26"/>
        </w:rPr>
        <w:t>.</w:t>
      </w:r>
      <w:r w:rsidRPr="002E4CB5">
        <w:rPr>
          <w:rFonts w:ascii="Arial" w:hAnsi="Arial" w:cs="Arial"/>
          <w:color w:val="0000FF"/>
          <w:sz w:val="27"/>
          <w:szCs w:val="27"/>
        </w:rPr>
        <w:t xml:space="preserve"> </w:t>
      </w:r>
    </w:p>
    <w:p w:rsidR="002E4CB5" w:rsidRPr="002E4CB5" w:rsidRDefault="002E4CB5" w:rsidP="002E4CB5">
      <w:pPr>
        <w:rPr>
          <w:sz w:val="24"/>
          <w:szCs w:val="24"/>
        </w:rPr>
      </w:pPr>
    </w:p>
    <w:sectPr w:rsidR="002E4CB5" w:rsidRPr="002E4C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BE2C07"/>
    <w:multiLevelType w:val="hybridMultilevel"/>
    <w:tmpl w:val="A1A0F9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A65"/>
    <w:rsid w:val="001F34A6"/>
    <w:rsid w:val="002E4CB5"/>
    <w:rsid w:val="00510A65"/>
    <w:rsid w:val="0077126B"/>
    <w:rsid w:val="007B74AC"/>
    <w:rsid w:val="009B68C5"/>
    <w:rsid w:val="00F6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004B3"/>
  <w15:docId w15:val="{CCEF35E7-8F2C-42C6-99A9-36D9D65F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A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4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C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://www.google.co.uk/imgres?imgurl=http://www.clker.com/cliparts/a/6/6/c/12279733602008098033rg1024_Cartoon_Camera.svg.hi.png&amp;imgrefurl=http://www.clker.com/clipart-25002.html&amp;h=402&amp;w=600&amp;tbnid=3fVFfrmGhQqlBM:&amp;zoom=1&amp;q=camera+cartoon&amp;docid=C1b98-XFo62xzM&amp;ei=tcJ-VYagJPKv7AbpjoCgCA&amp;tbm=isch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hyperlink" Target="http://www.google.co.uk/imgres?imgurl=http://uktv.co.uk/images/300240/30471_.jpg?Classic-fairy-cakes-recipe&amp;imgrefurl=http://uktv.co.uk/food/recipe/aid/638508&amp;h=240&amp;w=300&amp;tbnid=yMA9rLTCs03z4M:&amp;zoom=1&amp;q=fairy+cakes&amp;docid=81momC8-OUtMtM&amp;ei=3MJ-VYyWKKfP7gaQy4HABQ&amp;tbm=isch&amp;ved=0CDIQMygTMBNqFQoTCIz07cbXkcYCFaen2wodkGUAW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A45BBD6A9E844D84595E9D6E4E6740" ma:contentTypeVersion="18" ma:contentTypeDescription="Create a new document." ma:contentTypeScope="" ma:versionID="979d38985e2ad5a7c2cc8b14f8f88ec7">
  <xsd:schema xmlns:xsd="http://www.w3.org/2001/XMLSchema" xmlns:xs="http://www.w3.org/2001/XMLSchema" xmlns:p="http://schemas.microsoft.com/office/2006/metadata/properties" xmlns:ns2="7d6b2953-bc8b-40fb-bb57-e2e2d962d081" xmlns:ns3="42eb7c65-a164-43fe-a589-e043b42612bb" targetNamespace="http://schemas.microsoft.com/office/2006/metadata/properties" ma:root="true" ma:fieldsID="eb5d8f908843ef628b84b8ce1028f167" ns2:_="" ns3:_="">
    <xsd:import namespace="7d6b2953-bc8b-40fb-bb57-e2e2d962d081"/>
    <xsd:import namespace="42eb7c65-a164-43fe-a589-e043b4261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b2953-bc8b-40fb-bb57-e2e2d962d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9871c7c-164d-4592-9ac5-a48ad66482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b7c65-a164-43fe-a589-e043b42612b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cb8a889-d47a-40f8-8354-5c2bb8678be1}" ma:internalName="TaxCatchAll" ma:showField="CatchAllData" ma:web="42eb7c65-a164-43fe-a589-e043b42612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eb7c65-a164-43fe-a589-e043b42612bb" xsi:nil="true"/>
    <lcf76f155ced4ddcb4097134ff3c332f xmlns="7d6b2953-bc8b-40fb-bb57-e2e2d962d0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871A3A-2217-41B2-8621-8281F3CA7039}"/>
</file>

<file path=customXml/itemProps2.xml><?xml version="1.0" encoding="utf-8"?>
<ds:datastoreItem xmlns:ds="http://schemas.openxmlformats.org/officeDocument/2006/customXml" ds:itemID="{3A651C5E-182B-4E45-A3BA-6AABA6CE95F1}"/>
</file>

<file path=customXml/itemProps3.xml><?xml version="1.0" encoding="utf-8"?>
<ds:datastoreItem xmlns:ds="http://schemas.openxmlformats.org/officeDocument/2006/customXml" ds:itemID="{BE08BB6E-6EA7-44B8-BF53-F476855D66A9}"/>
</file>

<file path=docProps/app.xml><?xml version="1.0" encoding="utf-8"?>
<Properties xmlns="http://schemas.openxmlformats.org/officeDocument/2006/extended-properties" xmlns:vt="http://schemas.openxmlformats.org/officeDocument/2006/docPropsVTypes">
  <Template>8E3F0C69.dotm</Template>
  <TotalTime>128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Coggins</dc:creator>
  <cp:lastModifiedBy>Jodie Coggins</cp:lastModifiedBy>
  <cp:revision>5</cp:revision>
  <cp:lastPrinted>2018-01-19T09:34:00Z</cp:lastPrinted>
  <dcterms:created xsi:type="dcterms:W3CDTF">2015-06-15T11:15:00Z</dcterms:created>
  <dcterms:modified xsi:type="dcterms:W3CDTF">2018-01-19T09:34:00Z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0x01010091A45BBD6A9E844D84595E9D6E4E6740</vt:lpwstr>
  </property>
</Properties>
</file>