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FE7" w:rsidRDefault="00A54A5A" w:rsidP="00E70234">
      <w:pPr>
        <w:spacing w:after="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Fajitas</w:t>
      </w:r>
      <w:bookmarkStart w:id="0" w:name="_GoBack"/>
      <w:bookmarkEnd w:id="0"/>
    </w:p>
    <w:p w:rsidR="00E70234" w:rsidRPr="00E70234" w:rsidRDefault="00E70234" w:rsidP="00E70234">
      <w:pPr>
        <w:spacing w:after="0"/>
        <w:rPr>
          <w:sz w:val="24"/>
        </w:rPr>
      </w:pPr>
      <w:r w:rsidRPr="00E70234">
        <w:rPr>
          <w:b/>
          <w:bCs/>
          <w:sz w:val="24"/>
        </w:rPr>
        <w:t>Ingredients</w:t>
      </w:r>
      <w:r w:rsidRPr="00E70234">
        <w:rPr>
          <w:i/>
          <w:iCs/>
          <w:sz w:val="24"/>
        </w:rPr>
        <w:t> </w:t>
      </w:r>
    </w:p>
    <w:p w:rsidR="00E02301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E49FF40" wp14:editId="07D21631">
            <wp:simplePos x="0" y="0"/>
            <wp:positionH relativeFrom="column">
              <wp:posOffset>3724275</wp:posOffset>
            </wp:positionH>
            <wp:positionV relativeFrom="paragraph">
              <wp:posOffset>27305</wp:posOffset>
            </wp:positionV>
            <wp:extent cx="2362200" cy="1277620"/>
            <wp:effectExtent l="0" t="0" r="0" b="0"/>
            <wp:wrapNone/>
            <wp:docPr id="4" name="Picture 4" descr="http://sunsetgrill.sierracountynm.org/wp-content/uploads/2014/06/Chicken-Faji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unsetgrill.sierracountynm.org/wp-content/uploads/2014/06/Chicken-Fajita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</w:rPr>
        <w:t xml:space="preserve">½ lime 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1 clove garlic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½ green chilli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Small bunch coriander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1 x 10ml spoon oil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1 small chicken breast (or 3-4 thighs)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½ onion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½ green pepper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1 tomato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25g cheddar cheese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2 tortillas</w:t>
      </w:r>
    </w:p>
    <w:p w:rsidR="00D32E7D" w:rsidRDefault="00D32E7D" w:rsidP="00E70234">
      <w:pPr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1 x 15ml spoon guacamole or salsa (optional)</w:t>
      </w:r>
    </w:p>
    <w:p w:rsidR="00E70234" w:rsidRDefault="00E70234" w:rsidP="00E70234">
      <w:pPr>
        <w:spacing w:after="0"/>
        <w:rPr>
          <w:sz w:val="24"/>
        </w:rPr>
      </w:pPr>
    </w:p>
    <w:p w:rsidR="00E70234" w:rsidRPr="00E70234" w:rsidRDefault="00E70234" w:rsidP="00E70234">
      <w:pPr>
        <w:spacing w:after="0"/>
        <w:rPr>
          <w:sz w:val="24"/>
        </w:rPr>
      </w:pPr>
      <w:r w:rsidRPr="00E70234">
        <w:rPr>
          <w:b/>
          <w:bCs/>
          <w:sz w:val="24"/>
        </w:rPr>
        <w:t>Equipment</w:t>
      </w:r>
    </w:p>
    <w:p w:rsidR="00E70234" w:rsidRDefault="00D32E7D" w:rsidP="00E70234">
      <w:pPr>
        <w:spacing w:after="0"/>
        <w:rPr>
          <w:sz w:val="24"/>
        </w:rPr>
      </w:pPr>
      <w:r>
        <w:rPr>
          <w:sz w:val="24"/>
        </w:rPr>
        <w:t>Chopping board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>Sharp knife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>Measuring spoons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 xml:space="preserve">Juicer 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>Mixing bowl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>2 wooden spoons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>Grater</w:t>
      </w:r>
    </w:p>
    <w:p w:rsidR="00D32E7D" w:rsidRDefault="00D32E7D" w:rsidP="00E70234">
      <w:pPr>
        <w:spacing w:after="0"/>
        <w:rPr>
          <w:sz w:val="24"/>
        </w:rPr>
      </w:pPr>
      <w:r>
        <w:rPr>
          <w:sz w:val="24"/>
        </w:rPr>
        <w:t>Frying pan or wok</w:t>
      </w:r>
    </w:p>
    <w:p w:rsidR="00E70234" w:rsidRDefault="00E70234" w:rsidP="00E70234">
      <w:pPr>
        <w:spacing w:after="0"/>
        <w:rPr>
          <w:sz w:val="24"/>
        </w:rPr>
      </w:pPr>
    </w:p>
    <w:p w:rsidR="00E70234" w:rsidRPr="00E70234" w:rsidRDefault="00E70234" w:rsidP="00E70234">
      <w:pPr>
        <w:spacing w:after="0"/>
        <w:rPr>
          <w:sz w:val="24"/>
        </w:rPr>
      </w:pPr>
      <w:r w:rsidRPr="00E70234">
        <w:rPr>
          <w:b/>
          <w:bCs/>
          <w:sz w:val="24"/>
        </w:rPr>
        <w:t>Method</w:t>
      </w:r>
    </w:p>
    <w:p w:rsidR="00E02301" w:rsidRDefault="00D32E7D" w:rsidP="00E70234">
      <w:pPr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>Prepare the marinade:</w:t>
      </w:r>
    </w:p>
    <w:p w:rsidR="00D32E7D" w:rsidRDefault="00D32E7D" w:rsidP="00D32E7D">
      <w:pPr>
        <w:spacing w:after="0"/>
        <w:ind w:left="720"/>
        <w:rPr>
          <w:sz w:val="24"/>
        </w:rPr>
      </w:pPr>
      <w:r>
        <w:rPr>
          <w:sz w:val="24"/>
        </w:rPr>
        <w:t>-Squeeze the lime</w:t>
      </w:r>
    </w:p>
    <w:p w:rsidR="00D32E7D" w:rsidRDefault="00D32E7D" w:rsidP="00D32E7D">
      <w:pPr>
        <w:spacing w:after="0"/>
        <w:ind w:left="720"/>
        <w:rPr>
          <w:sz w:val="24"/>
        </w:rPr>
      </w:pPr>
      <w:r>
        <w:rPr>
          <w:sz w:val="24"/>
        </w:rPr>
        <w:t>-Peel and crush the garlic (or slice it finely)</w:t>
      </w:r>
    </w:p>
    <w:p w:rsidR="00D32E7D" w:rsidRDefault="00D32E7D" w:rsidP="00D32E7D">
      <w:pPr>
        <w:spacing w:after="0"/>
        <w:ind w:left="720"/>
        <w:rPr>
          <w:sz w:val="24"/>
        </w:rPr>
      </w:pPr>
      <w:r>
        <w:rPr>
          <w:sz w:val="24"/>
        </w:rPr>
        <w:t>-Chop the coriander</w:t>
      </w:r>
    </w:p>
    <w:p w:rsidR="00D32E7D" w:rsidRDefault="00D32E7D" w:rsidP="00D32E7D">
      <w:pPr>
        <w:spacing w:after="0"/>
        <w:ind w:left="720"/>
        <w:rPr>
          <w:sz w:val="24"/>
        </w:rPr>
      </w:pPr>
      <w:r>
        <w:rPr>
          <w:sz w:val="24"/>
        </w:rPr>
        <w:t>-Stir everything together with the oil</w:t>
      </w:r>
    </w:p>
    <w:p w:rsidR="00D32E7D" w:rsidRDefault="00D32E7D" w:rsidP="00D32E7D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D32E7D">
        <w:rPr>
          <w:sz w:val="24"/>
        </w:rPr>
        <w:t>Remove any skin from the chicken and cut the meat into strips. Mix with the marinade and place in the fridge, covered, until needed.</w:t>
      </w:r>
    </w:p>
    <w:p w:rsidR="00D32E7D" w:rsidRDefault="00D32E7D" w:rsidP="00D32E7D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>Prepare the remaining ingredients with a clean knife on a clean chopping board:</w:t>
      </w:r>
    </w:p>
    <w:p w:rsidR="00D32E7D" w:rsidRDefault="00D32E7D" w:rsidP="00D32E7D">
      <w:pPr>
        <w:pStyle w:val="ListParagraph"/>
        <w:spacing w:after="0"/>
        <w:rPr>
          <w:sz w:val="24"/>
        </w:rPr>
      </w:pPr>
      <w:r>
        <w:rPr>
          <w:sz w:val="24"/>
        </w:rPr>
        <w:t>-Slice the onion and green pepper</w:t>
      </w:r>
    </w:p>
    <w:p w:rsidR="00D32E7D" w:rsidRDefault="00D32E7D" w:rsidP="00D32E7D">
      <w:pPr>
        <w:pStyle w:val="ListParagraph"/>
        <w:spacing w:after="0"/>
        <w:rPr>
          <w:sz w:val="24"/>
        </w:rPr>
      </w:pPr>
      <w:r>
        <w:rPr>
          <w:sz w:val="24"/>
        </w:rPr>
        <w:t>-Chop the tomato</w:t>
      </w:r>
    </w:p>
    <w:p w:rsidR="00D32E7D" w:rsidRDefault="00D32E7D" w:rsidP="00D32E7D">
      <w:pPr>
        <w:pStyle w:val="ListParagraph"/>
        <w:spacing w:after="0"/>
        <w:rPr>
          <w:sz w:val="24"/>
        </w:rPr>
      </w:pPr>
      <w:r>
        <w:rPr>
          <w:sz w:val="24"/>
        </w:rPr>
        <w:t>-Grate the cheese</w:t>
      </w:r>
    </w:p>
    <w:p w:rsidR="00D32E7D" w:rsidRDefault="00D32E7D" w:rsidP="00D32E7D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 xml:space="preserve">Add the marinated chicken to the wok or frying pan and stir-fry for about 4 minutes. Check that the chicken is cooked. </w:t>
      </w:r>
    </w:p>
    <w:p w:rsidR="00D32E7D" w:rsidRDefault="00D32E7D" w:rsidP="00D32E7D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>Add the onion and green pepper and continue to cook for a further 2 minutes.</w:t>
      </w:r>
    </w:p>
    <w:p w:rsidR="00D32E7D" w:rsidRDefault="00D32E7D" w:rsidP="00D32E7D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 xml:space="preserve">Warm the tortillas in a microwave oven for 20 </w:t>
      </w:r>
      <w:proofErr w:type="gramStart"/>
      <w:r>
        <w:rPr>
          <w:sz w:val="24"/>
        </w:rPr>
        <w:t>seconds,</w:t>
      </w:r>
      <w:proofErr w:type="gramEnd"/>
      <w:r>
        <w:rPr>
          <w:sz w:val="24"/>
        </w:rPr>
        <w:t xml:space="preserve"> then lay flat on a plate. </w:t>
      </w:r>
    </w:p>
    <w:p w:rsidR="00D32E7D" w:rsidRPr="00D32E7D" w:rsidRDefault="00D32E7D" w:rsidP="00D32E7D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 xml:space="preserve">Spread a little chicken in the centre of the tortilla, add some tomato, cheese and guacamole, </w:t>
      </w:r>
      <w:proofErr w:type="gramStart"/>
      <w:r>
        <w:rPr>
          <w:sz w:val="24"/>
        </w:rPr>
        <w:t>then</w:t>
      </w:r>
      <w:proofErr w:type="gramEnd"/>
      <w:r>
        <w:rPr>
          <w:sz w:val="24"/>
        </w:rPr>
        <w:t xml:space="preserve"> roll up. </w:t>
      </w:r>
    </w:p>
    <w:p w:rsidR="00E70234" w:rsidRPr="00E70234" w:rsidRDefault="00E70234" w:rsidP="00E70234">
      <w:pPr>
        <w:spacing w:after="0"/>
        <w:rPr>
          <w:sz w:val="24"/>
        </w:rPr>
      </w:pPr>
    </w:p>
    <w:p w:rsidR="00E70234" w:rsidRPr="00E70234" w:rsidRDefault="00E70234" w:rsidP="00E70234">
      <w:pPr>
        <w:rPr>
          <w:sz w:val="24"/>
        </w:rPr>
      </w:pPr>
    </w:p>
    <w:sectPr w:rsidR="00E70234" w:rsidRPr="00E702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2A0"/>
    <w:multiLevelType w:val="hybridMultilevel"/>
    <w:tmpl w:val="8146D93A"/>
    <w:lvl w:ilvl="0" w:tplc="361A0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8E1D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30BC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CAEC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98DE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C093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9AD8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85E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6E65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AB07DC"/>
    <w:multiLevelType w:val="hybridMultilevel"/>
    <w:tmpl w:val="7334F6F2"/>
    <w:lvl w:ilvl="0" w:tplc="5BB6BE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5661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C8E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566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706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D44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2E6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6F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D65F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2197A6E"/>
    <w:multiLevelType w:val="hybridMultilevel"/>
    <w:tmpl w:val="4CFCF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34"/>
    <w:rsid w:val="00A54A5A"/>
    <w:rsid w:val="00D32E7D"/>
    <w:rsid w:val="00E02301"/>
    <w:rsid w:val="00E70234"/>
    <w:rsid w:val="00E9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2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E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2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19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25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6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9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2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40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83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77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45BBD6A9E844D84595E9D6E4E6740" ma:contentTypeVersion="18" ma:contentTypeDescription="Create a new document." ma:contentTypeScope="" ma:versionID="979d38985e2ad5a7c2cc8b14f8f88ec7">
  <xsd:schema xmlns:xsd="http://www.w3.org/2001/XMLSchema" xmlns:xs="http://www.w3.org/2001/XMLSchema" xmlns:p="http://schemas.microsoft.com/office/2006/metadata/properties" xmlns:ns2="7d6b2953-bc8b-40fb-bb57-e2e2d962d081" xmlns:ns3="42eb7c65-a164-43fe-a589-e043b42612bb" targetNamespace="http://schemas.microsoft.com/office/2006/metadata/properties" ma:root="true" ma:fieldsID="eb5d8f908843ef628b84b8ce1028f167" ns2:_="" ns3:_="">
    <xsd:import namespace="7d6b2953-bc8b-40fb-bb57-e2e2d962d081"/>
    <xsd:import namespace="42eb7c65-a164-43fe-a589-e043b4261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b2953-bc8b-40fb-bb57-e2e2d962d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9871c7c-164d-4592-9ac5-a48ad66482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7c65-a164-43fe-a589-e043b4261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cb8a889-d47a-40f8-8354-5c2bb8678be1}" ma:internalName="TaxCatchAll" ma:showField="CatchAllData" ma:web="42eb7c65-a164-43fe-a589-e043b4261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eb7c65-a164-43fe-a589-e043b42612bb" xsi:nil="true"/>
    <lcf76f155ced4ddcb4097134ff3c332f xmlns="7d6b2953-bc8b-40fb-bb57-e2e2d962d0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80780D-FC32-4235-9A1A-EBA7A376FF7E}"/>
</file>

<file path=customXml/itemProps2.xml><?xml version="1.0" encoding="utf-8"?>
<ds:datastoreItem xmlns:ds="http://schemas.openxmlformats.org/officeDocument/2006/customXml" ds:itemID="{75F25510-D42C-43C3-A9DC-31DF664E9098}"/>
</file>

<file path=customXml/itemProps3.xml><?xml version="1.0" encoding="utf-8"?>
<ds:datastoreItem xmlns:ds="http://schemas.openxmlformats.org/officeDocument/2006/customXml" ds:itemID="{A3E51216-96DC-4F71-9DA8-15E3247D42BF}"/>
</file>

<file path=docProps/app.xml><?xml version="1.0" encoding="utf-8"?>
<Properties xmlns="http://schemas.openxmlformats.org/officeDocument/2006/extended-properties" xmlns:vt="http://schemas.openxmlformats.org/officeDocument/2006/docPropsVTypes">
  <Template>7527590.dotm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Clifton High School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Jodie Coggins</dc:creator>
  <cp:lastModifiedBy>Jodie Coggins</cp:lastModifiedBy>
  <cp:revision>3</cp:revision>
  <cp:lastPrinted>2017-09-19T11:52:00Z</cp:lastPrinted>
  <dcterms:created xsi:type="dcterms:W3CDTF">2017-09-19T11:39:00Z</dcterms:created>
  <dcterms:modified xsi:type="dcterms:W3CDTF">2017-09-19T11:52:00Z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0x01010091A45BBD6A9E844D84595E9D6E4E6740</vt:lpwstr>
  </property>
</Properties>
</file>